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0BD29A" w14:textId="77777777" w:rsidR="00DB39FC" w:rsidRDefault="008E7F12">
      <w:r>
        <w:rPr>
          <w:noProof/>
        </w:rPr>
        <w:drawing>
          <wp:anchor distT="0" distB="0" distL="114300" distR="114300" simplePos="0" relativeHeight="251659776" behindDoc="1" locked="0" layoutInCell="1" allowOverlap="1" wp14:anchorId="689B1D7B" wp14:editId="21C6F916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805420" cy="10104120"/>
            <wp:effectExtent l="0" t="0" r="0" b="508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L14 MCF Templat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05420" cy="10104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374E4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94E8F11" wp14:editId="05D3635C">
                <wp:simplePos x="0" y="0"/>
                <wp:positionH relativeFrom="column">
                  <wp:posOffset>-685165</wp:posOffset>
                </wp:positionH>
                <wp:positionV relativeFrom="paragraph">
                  <wp:posOffset>-372745</wp:posOffset>
                </wp:positionV>
                <wp:extent cx="6972300" cy="153352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2300" cy="1533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2931EE20" w14:textId="77777777" w:rsidR="00D7645A" w:rsidRDefault="00111C74" w:rsidP="0007311A">
                            <w:pPr>
                              <w:jc w:val="center"/>
                              <w:rPr>
                                <w:rFonts w:ascii="Arial" w:hAnsi="Arial" w:cs="Arial"/>
                                <w:color w:val="FFFFFF"/>
                                <w:sz w:val="44"/>
                                <w:szCs w:val="44"/>
                              </w:rPr>
                            </w:pPr>
                            <w:r w:rsidRPr="00D25D3B">
                              <w:rPr>
                                <w:rFonts w:ascii="Arial" w:hAnsi="Arial" w:cs="Arial"/>
                                <w:color w:val="FFFFFF"/>
                                <w:sz w:val="44"/>
                                <w:szCs w:val="44"/>
                              </w:rPr>
                              <w:t xml:space="preserve">COEHD </w:t>
                            </w:r>
                            <w:r w:rsidR="00D7645A" w:rsidRPr="00D25D3B">
                              <w:rPr>
                                <w:rFonts w:ascii="Arial" w:hAnsi="Arial" w:cs="Arial"/>
                                <w:color w:val="FFFFFF"/>
                                <w:sz w:val="44"/>
                                <w:szCs w:val="44"/>
                              </w:rPr>
                              <w:t>Faculty Workshop on Military Culture</w:t>
                            </w:r>
                            <w:r w:rsidR="00BB39E1">
                              <w:rPr>
                                <w:rFonts w:ascii="Arial" w:hAnsi="Arial" w:cs="Arial"/>
                                <w:color w:val="FFFFFF"/>
                                <w:sz w:val="44"/>
                                <w:szCs w:val="44"/>
                              </w:rPr>
                              <w:t>:</w:t>
                            </w:r>
                          </w:p>
                          <w:p w14:paraId="7B89170A" w14:textId="77777777" w:rsidR="00BB39E1" w:rsidRPr="00D25D3B" w:rsidRDefault="00BB39E1" w:rsidP="0007311A">
                            <w:pPr>
                              <w:jc w:val="center"/>
                              <w:rPr>
                                <w:rFonts w:ascii="Arial" w:hAnsi="Arial" w:cs="Arial"/>
                                <w:color w:val="FFFFFF"/>
                                <w:sz w:val="44"/>
                                <w:szCs w:val="44"/>
                              </w:rPr>
                            </w:pPr>
                          </w:p>
                          <w:p w14:paraId="5545DD88" w14:textId="77777777" w:rsidR="00D7645A" w:rsidRDefault="00D7645A" w:rsidP="0007311A">
                            <w:pPr>
                              <w:jc w:val="center"/>
                              <w:rPr>
                                <w:rFonts w:ascii="Arial" w:hAnsi="Arial" w:cs="Arial"/>
                                <w:color w:val="FFFFFF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sz w:val="32"/>
                              </w:rPr>
                              <w:t xml:space="preserve">Preparing </w:t>
                            </w:r>
                            <w:r w:rsidR="00BB39E1">
                              <w:rPr>
                                <w:rFonts w:ascii="Arial" w:hAnsi="Arial" w:cs="Arial"/>
                                <w:color w:val="FFFFFF"/>
                                <w:sz w:val="32"/>
                              </w:rPr>
                              <w:t xml:space="preserve">Our Students to Work Effectively with </w:t>
                            </w:r>
                            <w:r>
                              <w:rPr>
                                <w:rFonts w:ascii="Arial" w:hAnsi="Arial" w:cs="Arial"/>
                                <w:color w:val="FFFFFF"/>
                                <w:sz w:val="32"/>
                              </w:rPr>
                              <w:t>Military Connected Children &amp; Families</w:t>
                            </w:r>
                          </w:p>
                          <w:p w14:paraId="745090D5" w14:textId="77777777" w:rsidR="00D90984" w:rsidRPr="004635E5" w:rsidRDefault="00D7645A" w:rsidP="0007311A">
                            <w:pPr>
                              <w:jc w:val="center"/>
                              <w:rPr>
                                <w:rFonts w:ascii="Arial" w:hAnsi="Arial" w:cs="Arial"/>
                                <w:color w:val="FFFFFF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sz w:val="32"/>
                              </w:rPr>
                              <w:t>In the Schools and the Community</w:t>
                            </w:r>
                            <w:r w:rsidR="00D90984" w:rsidRPr="004635E5">
                              <w:rPr>
                                <w:rFonts w:ascii="Arial" w:hAnsi="Arial" w:cs="Arial"/>
                                <w:color w:val="FFFFFF"/>
                                <w:sz w:val="32"/>
                              </w:rPr>
                              <w:br/>
                            </w:r>
                            <w:r w:rsidR="00D90984" w:rsidRPr="004635E5">
                              <w:rPr>
                                <w:rFonts w:ascii="Arial" w:hAnsi="Arial" w:cs="Arial"/>
                                <w:color w:val="FFFFFF"/>
                                <w:sz w:val="16"/>
                                <w:szCs w:val="16"/>
                              </w:rPr>
                              <w:br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-53.9pt;margin-top:-29.3pt;width:549pt;height:120.7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" filled="f" stroked="f">
                <v:path arrowok="t"/>
                <v:textbox>
                  <w:txbxContent>
                    <w:p w14:paraId="2931EE20" w14:textId="77777777" w:rsidR="00D7645A" w:rsidRDefault="00111C74" w:rsidP="0007311A">
                      <w:pPr>
                        <w:jc w:val="center"/>
                        <w:rPr>
                          <w:rFonts w:ascii="Arial" w:hAnsi="Arial" w:cs="Arial"/>
                          <w:color w:val="FFFFFF"/>
                          <w:sz w:val="44"/>
                          <w:szCs w:val="44"/>
                        </w:rPr>
                      </w:pPr>
                      <w:r w:rsidRPr="00D25D3B">
                        <w:rPr>
                          <w:rFonts w:ascii="Arial" w:hAnsi="Arial" w:cs="Arial"/>
                          <w:color w:val="FFFFFF"/>
                          <w:sz w:val="44"/>
                          <w:szCs w:val="44"/>
                        </w:rPr>
                        <w:t xml:space="preserve">COEHD </w:t>
                      </w:r>
                      <w:r w:rsidR="00D7645A" w:rsidRPr="00D25D3B">
                        <w:rPr>
                          <w:rFonts w:ascii="Arial" w:hAnsi="Arial" w:cs="Arial"/>
                          <w:color w:val="FFFFFF"/>
                          <w:sz w:val="44"/>
                          <w:szCs w:val="44"/>
                        </w:rPr>
                        <w:t>Faculty Workshop on Military Culture</w:t>
                      </w:r>
                      <w:r w:rsidR="00BB39E1">
                        <w:rPr>
                          <w:rFonts w:ascii="Arial" w:hAnsi="Arial" w:cs="Arial"/>
                          <w:color w:val="FFFFFF"/>
                          <w:sz w:val="44"/>
                          <w:szCs w:val="44"/>
                        </w:rPr>
                        <w:t>:</w:t>
                      </w:r>
                    </w:p>
                    <w:p w14:paraId="7B89170A" w14:textId="77777777" w:rsidR="00BB39E1" w:rsidRPr="00D25D3B" w:rsidRDefault="00BB39E1" w:rsidP="0007311A">
                      <w:pPr>
                        <w:jc w:val="center"/>
                        <w:rPr>
                          <w:rFonts w:ascii="Arial" w:hAnsi="Arial" w:cs="Arial"/>
                          <w:color w:val="FFFFFF"/>
                          <w:sz w:val="44"/>
                          <w:szCs w:val="44"/>
                        </w:rPr>
                      </w:pPr>
                    </w:p>
                    <w:p w14:paraId="5545DD88" w14:textId="77777777" w:rsidR="00D7645A" w:rsidRDefault="00D7645A" w:rsidP="0007311A">
                      <w:pPr>
                        <w:jc w:val="center"/>
                        <w:rPr>
                          <w:rFonts w:ascii="Arial" w:hAnsi="Arial" w:cs="Arial"/>
                          <w:color w:val="FFFFFF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sz w:val="32"/>
                        </w:rPr>
                        <w:t xml:space="preserve">Preparing </w:t>
                      </w:r>
                      <w:r w:rsidR="00BB39E1">
                        <w:rPr>
                          <w:rFonts w:ascii="Arial" w:hAnsi="Arial" w:cs="Arial"/>
                          <w:color w:val="FFFFFF"/>
                          <w:sz w:val="32"/>
                        </w:rPr>
                        <w:t xml:space="preserve">Our Students to Work Effectively with </w:t>
                      </w:r>
                      <w:r>
                        <w:rPr>
                          <w:rFonts w:ascii="Arial" w:hAnsi="Arial" w:cs="Arial"/>
                          <w:color w:val="FFFFFF"/>
                          <w:sz w:val="32"/>
                        </w:rPr>
                        <w:t>Military Connected Children &amp; Families</w:t>
                      </w:r>
                    </w:p>
                    <w:p w14:paraId="745090D5" w14:textId="77777777" w:rsidR="00D90984" w:rsidRPr="004635E5" w:rsidRDefault="00D7645A" w:rsidP="0007311A">
                      <w:pPr>
                        <w:jc w:val="center"/>
                        <w:rPr>
                          <w:rFonts w:ascii="Arial" w:hAnsi="Arial" w:cs="Arial"/>
                          <w:color w:val="FFFFFF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color w:val="FFFFFF"/>
                          <w:sz w:val="32"/>
                        </w:rPr>
                        <w:t>In the Schools and the Community</w:t>
                      </w:r>
                      <w:r w:rsidR="00D90984" w:rsidRPr="004635E5">
                        <w:rPr>
                          <w:rFonts w:ascii="Arial" w:hAnsi="Arial" w:cs="Arial"/>
                          <w:color w:val="FFFFFF"/>
                          <w:sz w:val="32"/>
                        </w:rPr>
                        <w:br/>
                      </w:r>
                      <w:r w:rsidR="00D90984" w:rsidRPr="004635E5">
                        <w:rPr>
                          <w:rFonts w:ascii="Arial" w:hAnsi="Arial" w:cs="Arial"/>
                          <w:color w:val="FFFFFF"/>
                          <w:sz w:val="16"/>
                          <w:szCs w:val="16"/>
                        </w:rPr>
                        <w:br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74E4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9976E48" wp14:editId="616E79ED">
                <wp:simplePos x="0" y="0"/>
                <wp:positionH relativeFrom="column">
                  <wp:posOffset>3200400</wp:posOffset>
                </wp:positionH>
                <wp:positionV relativeFrom="paragraph">
                  <wp:posOffset>8343900</wp:posOffset>
                </wp:positionV>
                <wp:extent cx="3200400" cy="685800"/>
                <wp:effectExtent l="0" t="0" r="0" b="0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00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EE5631E" w14:textId="77777777" w:rsidR="00D90984" w:rsidRPr="004635E5" w:rsidRDefault="00D90984">
                            <w:pPr>
                              <w:rPr>
                                <w:rFonts w:ascii="Arial" w:hAnsi="Arial" w:cs="Arial"/>
                                <w:color w:val="FFFFFF"/>
                              </w:rPr>
                            </w:pPr>
                            <w:r w:rsidRPr="004635E5">
                              <w:rPr>
                                <w:rFonts w:ascii="Arial" w:hAnsi="Arial" w:cs="Arial"/>
                                <w:color w:val="FFFFFF"/>
                              </w:rPr>
                              <w:t xml:space="preserve">For more information, contact Mercedes Zamudio at </w:t>
                            </w:r>
                            <w:hyperlink r:id="rId7" w:history="1">
                              <w:r w:rsidRPr="004635E5">
                                <w:rPr>
                                  <w:rStyle w:val="Hyperlink"/>
                                  <w:rFonts w:ascii="Arial" w:hAnsi="Arial" w:cs="Arial"/>
                                  <w:color w:val="FFFFFF"/>
                                </w:rPr>
                                <w:t>Mercedes.zamudio@utsa.edu</w:t>
                              </w:r>
                            </w:hyperlink>
                            <w:r w:rsidRPr="004635E5">
                              <w:rPr>
                                <w:rFonts w:ascii="Arial" w:hAnsi="Arial" w:cs="Arial"/>
                                <w:color w:val="FFFFFF"/>
                              </w:rPr>
                              <w:t xml:space="preserve"> or (210) 458-2608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6" o:spid="_x0000_s1027" type="#_x0000_t202" style="position:absolute;margin-left:252pt;margin-top:657pt;width:252pt;height:5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" filled="f" stroked="f">
                <v:path arrowok="t"/>
                <v:textbox>
                  <w:txbxContent>
                    <w:p w14:paraId="5EE5631E" w14:textId="77777777" w:rsidR="00D90984" w:rsidRPr="004635E5" w:rsidRDefault="00D90984">
                      <w:pPr>
                        <w:rPr>
                          <w:rFonts w:ascii="Arial" w:hAnsi="Arial" w:cs="Arial"/>
                          <w:color w:val="FFFFFF"/>
                        </w:rPr>
                      </w:pPr>
                      <w:r w:rsidRPr="004635E5">
                        <w:rPr>
                          <w:rFonts w:ascii="Arial" w:hAnsi="Arial" w:cs="Arial"/>
                          <w:color w:val="FFFFFF"/>
                        </w:rPr>
                        <w:t xml:space="preserve">For more information, contact Mercedes Zamudio at </w:t>
                      </w:r>
                      <w:hyperlink r:id="rId8" w:history="1">
                        <w:r w:rsidRPr="004635E5">
                          <w:rPr>
                            <w:rStyle w:val="Hyperlink"/>
                            <w:rFonts w:ascii="Arial" w:hAnsi="Arial" w:cs="Arial"/>
                            <w:color w:val="FFFFFF"/>
                          </w:rPr>
                          <w:t>Mercedes.zamudio@utsa.edu</w:t>
                        </w:r>
                      </w:hyperlink>
                      <w:r w:rsidRPr="004635E5">
                        <w:rPr>
                          <w:rFonts w:ascii="Arial" w:hAnsi="Arial" w:cs="Arial"/>
                          <w:color w:val="FFFFFF"/>
                        </w:rPr>
                        <w:t xml:space="preserve"> or (210) 458-2608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374E4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64854A8" wp14:editId="7FE4AFE2">
                <wp:simplePos x="0" y="0"/>
                <wp:positionH relativeFrom="column">
                  <wp:posOffset>-685165</wp:posOffset>
                </wp:positionH>
                <wp:positionV relativeFrom="paragraph">
                  <wp:posOffset>6286500</wp:posOffset>
                </wp:positionV>
                <wp:extent cx="6743700" cy="1371600"/>
                <wp:effectExtent l="0" t="0" r="0" b="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437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40BFC8E7" w14:textId="2F0643B3" w:rsidR="00D90984" w:rsidRPr="007D01D2" w:rsidRDefault="00D25D3B" w:rsidP="0007311A">
                            <w:pP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CB191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An i</w:t>
                            </w:r>
                            <w:r w:rsidR="00953940" w:rsidRPr="00CB191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ntroduction </w:t>
                            </w:r>
                            <w:r w:rsidRPr="00CB191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to military c</w:t>
                            </w:r>
                            <w:r w:rsidR="008A3837" w:rsidRPr="00CB191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ulture with a</w:t>
                            </w:r>
                            <w:r w:rsidR="00953940" w:rsidRPr="00CB191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briefing on the latest </w:t>
                            </w:r>
                            <w:r w:rsidRPr="00CB191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research and current status of m</w:t>
                            </w:r>
                            <w:r w:rsidR="00953940" w:rsidRPr="00CB191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ilitary families.</w:t>
                            </w:r>
                            <w:proofErr w:type="gramEnd"/>
                            <w:r w:rsidR="00953940" w:rsidRPr="00CB191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CB1916" w:rsidRPr="00CB191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The session will feature experts who work with local school districts </w:t>
                            </w:r>
                            <w:r w:rsidR="00CB191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having large concentrations of </w:t>
                            </w:r>
                            <w:r w:rsidR="00CB1916" w:rsidRPr="00CB191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military children and a panel including students and teachers from a military ISD as well as UTSA students and faculty who have worked with military children and families</w:t>
                            </w:r>
                            <w:r w:rsidR="00CB1916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.</w:t>
                            </w:r>
                            <w:r w:rsidR="002377E1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2377E1" w:rsidRPr="007D01D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The worksho</w:t>
                            </w:r>
                            <w:r w:rsidR="00E21561" w:rsidRPr="007D01D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p is identical on the two dates; </w:t>
                            </w:r>
                            <w:r w:rsidR="002377E1" w:rsidRPr="007D01D2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attend only one.  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margin-left:-53.95pt;margin-top:495pt;width:531pt;height:108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" filled="f" stroked="f">
                <v:path arrowok="t"/>
                <v:textbox>
                  <w:txbxContent>
                    <w:p w14:paraId="40BFC8E7" w14:textId="2F0643B3" w:rsidR="00D90984" w:rsidRPr="007D01D2" w:rsidRDefault="00D25D3B" w:rsidP="0007311A">
                      <w:pP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proofErr w:type="gramStart"/>
                      <w:r w:rsidRPr="00CB1916">
                        <w:rPr>
                          <w:rFonts w:ascii="Arial" w:hAnsi="Arial" w:cs="Arial"/>
                          <w:sz w:val="28"/>
                          <w:szCs w:val="28"/>
                        </w:rPr>
                        <w:t>An i</w:t>
                      </w:r>
                      <w:r w:rsidR="00953940" w:rsidRPr="00CB1916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ntroduction </w:t>
                      </w:r>
                      <w:r w:rsidRPr="00CB1916">
                        <w:rPr>
                          <w:rFonts w:ascii="Arial" w:hAnsi="Arial" w:cs="Arial"/>
                          <w:sz w:val="28"/>
                          <w:szCs w:val="28"/>
                        </w:rPr>
                        <w:t>to military c</w:t>
                      </w:r>
                      <w:r w:rsidR="008A3837" w:rsidRPr="00CB1916">
                        <w:rPr>
                          <w:rFonts w:ascii="Arial" w:hAnsi="Arial" w:cs="Arial"/>
                          <w:sz w:val="28"/>
                          <w:szCs w:val="28"/>
                        </w:rPr>
                        <w:t>ulture with a</w:t>
                      </w:r>
                      <w:r w:rsidR="00953940" w:rsidRPr="00CB1916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briefing on the latest </w:t>
                      </w:r>
                      <w:r w:rsidRPr="00CB1916">
                        <w:rPr>
                          <w:rFonts w:ascii="Arial" w:hAnsi="Arial" w:cs="Arial"/>
                          <w:sz w:val="28"/>
                          <w:szCs w:val="28"/>
                        </w:rPr>
                        <w:t>research and current status of m</w:t>
                      </w:r>
                      <w:r w:rsidR="00953940" w:rsidRPr="00CB1916">
                        <w:rPr>
                          <w:rFonts w:ascii="Arial" w:hAnsi="Arial" w:cs="Arial"/>
                          <w:sz w:val="28"/>
                          <w:szCs w:val="28"/>
                        </w:rPr>
                        <w:t>ilitary families.</w:t>
                      </w:r>
                      <w:proofErr w:type="gramEnd"/>
                      <w:r w:rsidR="00953940" w:rsidRPr="00CB1916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 </w:t>
                      </w:r>
                      <w:r w:rsidR="00CB1916" w:rsidRPr="00CB1916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The session will feature experts who work with local school districts </w:t>
                      </w:r>
                      <w:r w:rsidR="00CB1916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having large concentrations of </w:t>
                      </w:r>
                      <w:r w:rsidR="00CB1916" w:rsidRPr="00CB1916">
                        <w:rPr>
                          <w:rFonts w:ascii="Arial" w:hAnsi="Arial" w:cs="Arial"/>
                          <w:sz w:val="28"/>
                          <w:szCs w:val="28"/>
                        </w:rPr>
                        <w:t>military children and a panel including students and teachers from a military ISD as well as UTSA students and faculty who have worked with military children and families</w:t>
                      </w:r>
                      <w:r w:rsidR="00CB1916">
                        <w:rPr>
                          <w:rFonts w:ascii="Arial" w:hAnsi="Arial" w:cs="Arial"/>
                          <w:sz w:val="28"/>
                          <w:szCs w:val="28"/>
                        </w:rPr>
                        <w:t>.</w:t>
                      </w:r>
                      <w:r w:rsidR="002377E1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 </w:t>
                      </w:r>
                      <w:r w:rsidR="002377E1" w:rsidRPr="007D01D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The worksho</w:t>
                      </w:r>
                      <w:r w:rsidR="00E21561" w:rsidRPr="007D01D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p is identical on the two dates; </w:t>
                      </w:r>
                      <w:r w:rsidR="002377E1" w:rsidRPr="007D01D2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attend only one.  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="000374E4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33C5ECD" wp14:editId="3E0D8EF4">
                <wp:simplePos x="0" y="0"/>
                <wp:positionH relativeFrom="column">
                  <wp:posOffset>-342265</wp:posOffset>
                </wp:positionH>
                <wp:positionV relativeFrom="paragraph">
                  <wp:posOffset>1828800</wp:posOffset>
                </wp:positionV>
                <wp:extent cx="6057900" cy="4114800"/>
                <wp:effectExtent l="0" t="0" r="0" b="0"/>
                <wp:wrapSquare wrapText="bothSides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57900" cy="411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2EBDEB16" w14:textId="77777777" w:rsidR="00D7645A" w:rsidRDefault="00D7645A" w:rsidP="0007311A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</w:rPr>
                              <w:t>Friday, October 17, 2014</w:t>
                            </w:r>
                          </w:p>
                          <w:p w14:paraId="46F07878" w14:textId="77777777" w:rsidR="00D7645A" w:rsidRDefault="00D90984" w:rsidP="00D7645A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  <w:t xml:space="preserve">UTSA </w:t>
                            </w:r>
                            <w:r w:rsidR="00D7645A"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  <w:t xml:space="preserve">Main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  <w:t>Campus</w:t>
                            </w:r>
                          </w:p>
                          <w:p w14:paraId="124A6665" w14:textId="6A039582" w:rsidR="00D7645A" w:rsidRDefault="008A3837" w:rsidP="00D7645A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  <w:t>One</w:t>
                            </w:r>
                            <w:r w:rsidR="00D7645A"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  <w:t xml:space="preserve"> UTSA Circle</w:t>
                            </w:r>
                            <w:r w:rsidR="00D90984" w:rsidRPr="0007311A"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  <w:br/>
                            </w:r>
                            <w:r w:rsidR="007D01D2"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  <w:t xml:space="preserve">Faculty Center Conference Room, 404.12C </w:t>
                            </w:r>
                          </w:p>
                          <w:p w14:paraId="4B46D927" w14:textId="77777777" w:rsidR="00D90984" w:rsidRPr="0007311A" w:rsidRDefault="00D90984" w:rsidP="00D7645A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</w:rPr>
                              <w:br/>
                            </w:r>
                            <w:r w:rsidR="00D25D3B">
                              <w:rPr>
                                <w:rFonts w:ascii="Arial" w:hAnsi="Arial" w:cs="Arial"/>
                                <w:sz w:val="40"/>
                              </w:rPr>
                              <w:t>1:00</w:t>
                            </w:r>
                            <w:r w:rsidR="00D7645A">
                              <w:rPr>
                                <w:rFonts w:ascii="Arial" w:hAnsi="Arial" w:cs="Arial"/>
                                <w:sz w:val="40"/>
                              </w:rPr>
                              <w:t xml:space="preserve"> – 3:15 p</w:t>
                            </w:r>
                            <w:r w:rsidR="00D25D3B">
                              <w:rPr>
                                <w:rFonts w:ascii="Arial" w:hAnsi="Arial" w:cs="Arial"/>
                                <w:sz w:val="40"/>
                              </w:rPr>
                              <w:t>.</w:t>
                            </w:r>
                            <w:r w:rsidR="00D7645A">
                              <w:rPr>
                                <w:rFonts w:ascii="Arial" w:hAnsi="Arial" w:cs="Arial"/>
                                <w:sz w:val="40"/>
                              </w:rPr>
                              <w:t>m</w:t>
                            </w:r>
                            <w:r w:rsidR="00D25D3B">
                              <w:rPr>
                                <w:rFonts w:ascii="Arial" w:hAnsi="Arial" w:cs="Arial"/>
                                <w:sz w:val="40"/>
                              </w:rPr>
                              <w:t>.</w:t>
                            </w:r>
                          </w:p>
                          <w:p w14:paraId="78058A4D" w14:textId="77777777" w:rsidR="00D90984" w:rsidRPr="0007311A" w:rsidRDefault="00D7645A" w:rsidP="00D90984">
                            <w:pPr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</w:rP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40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sz w:val="40"/>
                              </w:rPr>
                              <w:tab/>
                            </w:r>
                          </w:p>
                          <w:p w14:paraId="0797A3B6" w14:textId="77777777" w:rsidR="00D90984" w:rsidRPr="0007311A" w:rsidRDefault="00111C74" w:rsidP="0007311A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</w:rPr>
                              <w:t>Monday,</w:t>
                            </w:r>
                            <w:r w:rsidR="00D7645A">
                              <w:rPr>
                                <w:rFonts w:ascii="Arial" w:hAnsi="Arial" w:cs="Arial"/>
                                <w:sz w:val="40"/>
                              </w:rPr>
                              <w:t xml:space="preserve"> October 20, 2014</w:t>
                            </w:r>
                          </w:p>
                          <w:p w14:paraId="5F703AC8" w14:textId="77777777" w:rsidR="00D7645A" w:rsidRDefault="00D7645A" w:rsidP="00D9098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  <w:t xml:space="preserve">Downtown Campus </w:t>
                            </w:r>
                          </w:p>
                          <w:p w14:paraId="6F8BF74D" w14:textId="77777777" w:rsidR="00D7645A" w:rsidRDefault="00563A40" w:rsidP="00D90984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  <w:t>501 W</w:t>
                            </w:r>
                            <w:r w:rsidR="00D7645A"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  <w:t>. Cesar E. Chavez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40"/>
                              </w:rPr>
                              <w:t xml:space="preserve"> Blvd</w:t>
                            </w:r>
                          </w:p>
                          <w:p w14:paraId="679B2D58" w14:textId="77777777" w:rsidR="00111C74" w:rsidRDefault="00CB1916" w:rsidP="00111C74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</w:rPr>
                              <w:t>Durango Bldg. DB 2.304</w:t>
                            </w:r>
                          </w:p>
                          <w:p w14:paraId="47278A38" w14:textId="77777777" w:rsidR="00111C74" w:rsidRPr="0007311A" w:rsidRDefault="00D25D3B" w:rsidP="00111C74">
                            <w:pPr>
                              <w:jc w:val="center"/>
                              <w:rPr>
                                <w:rFonts w:ascii="Arial" w:hAnsi="Arial" w:cs="Arial"/>
                                <w:sz w:val="4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40"/>
                              </w:rPr>
                              <w:t>1:00</w:t>
                            </w:r>
                            <w:r w:rsidR="00111C74">
                              <w:rPr>
                                <w:rFonts w:ascii="Arial" w:hAnsi="Arial" w:cs="Arial"/>
                                <w:sz w:val="40"/>
                              </w:rPr>
                              <w:t xml:space="preserve"> – 3:15 p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</w:rPr>
                              <w:t>.</w:t>
                            </w:r>
                            <w:r w:rsidR="00111C74">
                              <w:rPr>
                                <w:rFonts w:ascii="Arial" w:hAnsi="Arial" w:cs="Arial"/>
                                <w:sz w:val="40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sz w:val="40"/>
                              </w:rPr>
                              <w:t>.</w:t>
                            </w:r>
                          </w:p>
                          <w:p w14:paraId="52EE6CD8" w14:textId="77777777" w:rsidR="00D90984" w:rsidRPr="0007311A" w:rsidRDefault="00D90984" w:rsidP="0007311A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29" type="#_x0000_t202" style="position:absolute;margin-left:-26.95pt;margin-top:2in;width:477pt;height:32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" filled="f" stroked="f">
                <v:path arrowok="t"/>
                <v:textbox>
                  <w:txbxContent>
                    <w:p w14:paraId="2EBDEB16" w14:textId="77777777" w:rsidR="00D7645A" w:rsidRDefault="00D7645A" w:rsidP="0007311A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</w:rPr>
                        <w:t>Friday, October 17, 2014</w:t>
                      </w:r>
                    </w:p>
                    <w:p w14:paraId="46F07878" w14:textId="77777777" w:rsidR="00D7645A" w:rsidRDefault="00D90984" w:rsidP="00D7645A">
                      <w:pPr>
                        <w:jc w:val="center"/>
                        <w:rPr>
                          <w:rFonts w:ascii="Arial" w:hAnsi="Arial" w:cs="Arial"/>
                          <w:i/>
                          <w:sz w:val="40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40"/>
                        </w:rPr>
                        <w:t xml:space="preserve">UTSA </w:t>
                      </w:r>
                      <w:r w:rsidR="00D7645A">
                        <w:rPr>
                          <w:rFonts w:ascii="Arial" w:hAnsi="Arial" w:cs="Arial"/>
                          <w:i/>
                          <w:sz w:val="40"/>
                        </w:rPr>
                        <w:t xml:space="preserve">Main </w:t>
                      </w:r>
                      <w:r>
                        <w:rPr>
                          <w:rFonts w:ascii="Arial" w:hAnsi="Arial" w:cs="Arial"/>
                          <w:i/>
                          <w:sz w:val="40"/>
                        </w:rPr>
                        <w:t>Campus</w:t>
                      </w:r>
                    </w:p>
                    <w:p w14:paraId="124A6665" w14:textId="6A039582" w:rsidR="00D7645A" w:rsidRDefault="008A3837" w:rsidP="00D7645A">
                      <w:pPr>
                        <w:jc w:val="center"/>
                        <w:rPr>
                          <w:rFonts w:ascii="Arial" w:hAnsi="Arial" w:cs="Arial"/>
                          <w:i/>
                          <w:sz w:val="40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40"/>
                        </w:rPr>
                        <w:t>One</w:t>
                      </w:r>
                      <w:r w:rsidR="00D7645A">
                        <w:rPr>
                          <w:rFonts w:ascii="Arial" w:hAnsi="Arial" w:cs="Arial"/>
                          <w:i/>
                          <w:sz w:val="40"/>
                        </w:rPr>
                        <w:t xml:space="preserve"> UTSA Circle</w:t>
                      </w:r>
                      <w:r w:rsidR="00D90984" w:rsidRPr="0007311A">
                        <w:rPr>
                          <w:rFonts w:ascii="Arial" w:hAnsi="Arial" w:cs="Arial"/>
                          <w:i/>
                          <w:sz w:val="40"/>
                        </w:rPr>
                        <w:br/>
                      </w:r>
                      <w:r w:rsidR="007D01D2">
                        <w:rPr>
                          <w:rFonts w:ascii="Arial" w:hAnsi="Arial" w:cs="Arial"/>
                          <w:i/>
                          <w:sz w:val="40"/>
                        </w:rPr>
                        <w:t xml:space="preserve">Faculty Center Conference Room, 404.12C </w:t>
                      </w:r>
                    </w:p>
                    <w:p w14:paraId="4B46D927" w14:textId="77777777" w:rsidR="00D90984" w:rsidRPr="0007311A" w:rsidRDefault="00D90984" w:rsidP="00D7645A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</w:rPr>
                        <w:br/>
                      </w:r>
                      <w:r w:rsidR="00D25D3B">
                        <w:rPr>
                          <w:rFonts w:ascii="Arial" w:hAnsi="Arial" w:cs="Arial"/>
                          <w:sz w:val="40"/>
                        </w:rPr>
                        <w:t>1:00</w:t>
                      </w:r>
                      <w:r w:rsidR="00D7645A">
                        <w:rPr>
                          <w:rFonts w:ascii="Arial" w:hAnsi="Arial" w:cs="Arial"/>
                          <w:sz w:val="40"/>
                        </w:rPr>
                        <w:t xml:space="preserve"> – 3:15 p</w:t>
                      </w:r>
                      <w:r w:rsidR="00D25D3B">
                        <w:rPr>
                          <w:rFonts w:ascii="Arial" w:hAnsi="Arial" w:cs="Arial"/>
                          <w:sz w:val="40"/>
                        </w:rPr>
                        <w:t>.</w:t>
                      </w:r>
                      <w:r w:rsidR="00D7645A">
                        <w:rPr>
                          <w:rFonts w:ascii="Arial" w:hAnsi="Arial" w:cs="Arial"/>
                          <w:sz w:val="40"/>
                        </w:rPr>
                        <w:t>m</w:t>
                      </w:r>
                      <w:r w:rsidR="00D25D3B">
                        <w:rPr>
                          <w:rFonts w:ascii="Arial" w:hAnsi="Arial" w:cs="Arial"/>
                          <w:sz w:val="40"/>
                        </w:rPr>
                        <w:t>.</w:t>
                      </w:r>
                    </w:p>
                    <w:p w14:paraId="78058A4D" w14:textId="77777777" w:rsidR="00D90984" w:rsidRPr="0007311A" w:rsidRDefault="00D7645A" w:rsidP="00D90984">
                      <w:pPr>
                        <w:rPr>
                          <w:rFonts w:ascii="Arial" w:hAnsi="Arial" w:cs="Arial"/>
                          <w:sz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</w:rPr>
                        <w:t xml:space="preserve">      </w:t>
                      </w:r>
                      <w:r>
                        <w:rPr>
                          <w:rFonts w:ascii="Arial" w:hAnsi="Arial" w:cs="Arial"/>
                          <w:sz w:val="4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4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4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4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40"/>
                        </w:rPr>
                        <w:tab/>
                        <w:t xml:space="preserve"> </w:t>
                      </w:r>
                      <w:r>
                        <w:rPr>
                          <w:rFonts w:ascii="Arial" w:hAnsi="Arial" w:cs="Arial"/>
                          <w:sz w:val="40"/>
                        </w:rPr>
                        <w:tab/>
                      </w:r>
                      <w:r>
                        <w:rPr>
                          <w:rFonts w:ascii="Arial" w:hAnsi="Arial" w:cs="Arial"/>
                          <w:sz w:val="40"/>
                        </w:rPr>
                        <w:tab/>
                      </w:r>
                    </w:p>
                    <w:p w14:paraId="0797A3B6" w14:textId="77777777" w:rsidR="00D90984" w:rsidRPr="0007311A" w:rsidRDefault="00111C74" w:rsidP="0007311A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</w:rPr>
                        <w:t>Monday,</w:t>
                      </w:r>
                      <w:r w:rsidR="00D7645A">
                        <w:rPr>
                          <w:rFonts w:ascii="Arial" w:hAnsi="Arial" w:cs="Arial"/>
                          <w:sz w:val="40"/>
                        </w:rPr>
                        <w:t xml:space="preserve"> October 20, 2014</w:t>
                      </w:r>
                    </w:p>
                    <w:p w14:paraId="5F703AC8" w14:textId="77777777" w:rsidR="00D7645A" w:rsidRDefault="00D7645A" w:rsidP="00D90984">
                      <w:pPr>
                        <w:jc w:val="center"/>
                        <w:rPr>
                          <w:rFonts w:ascii="Arial" w:hAnsi="Arial" w:cs="Arial"/>
                          <w:i/>
                          <w:sz w:val="40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40"/>
                        </w:rPr>
                        <w:t xml:space="preserve">Downtown Campus </w:t>
                      </w:r>
                    </w:p>
                    <w:p w14:paraId="6F8BF74D" w14:textId="77777777" w:rsidR="00D7645A" w:rsidRDefault="00563A40" w:rsidP="00D90984">
                      <w:pPr>
                        <w:jc w:val="center"/>
                        <w:rPr>
                          <w:rFonts w:ascii="Arial" w:hAnsi="Arial" w:cs="Arial"/>
                          <w:i/>
                          <w:sz w:val="40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40"/>
                        </w:rPr>
                        <w:t>501 W</w:t>
                      </w:r>
                      <w:r w:rsidR="00D7645A">
                        <w:rPr>
                          <w:rFonts w:ascii="Arial" w:hAnsi="Arial" w:cs="Arial"/>
                          <w:i/>
                          <w:sz w:val="40"/>
                        </w:rPr>
                        <w:t>. Cesar E. Chavez</w:t>
                      </w:r>
                      <w:r>
                        <w:rPr>
                          <w:rFonts w:ascii="Arial" w:hAnsi="Arial" w:cs="Arial"/>
                          <w:i/>
                          <w:sz w:val="40"/>
                        </w:rPr>
                        <w:t xml:space="preserve"> Blvd</w:t>
                      </w:r>
                    </w:p>
                    <w:p w14:paraId="679B2D58" w14:textId="77777777" w:rsidR="00111C74" w:rsidRDefault="00CB1916" w:rsidP="00111C74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</w:rPr>
                        <w:t>Durango Bldg. DB 2.304</w:t>
                      </w:r>
                    </w:p>
                    <w:p w14:paraId="47278A38" w14:textId="77777777" w:rsidR="00111C74" w:rsidRPr="0007311A" w:rsidRDefault="00D25D3B" w:rsidP="00111C74">
                      <w:pPr>
                        <w:jc w:val="center"/>
                        <w:rPr>
                          <w:rFonts w:ascii="Arial" w:hAnsi="Arial" w:cs="Arial"/>
                          <w:sz w:val="40"/>
                        </w:rPr>
                      </w:pPr>
                      <w:r>
                        <w:rPr>
                          <w:rFonts w:ascii="Arial" w:hAnsi="Arial" w:cs="Arial"/>
                          <w:sz w:val="40"/>
                        </w:rPr>
                        <w:t>1:00</w:t>
                      </w:r>
                      <w:r w:rsidR="00111C74">
                        <w:rPr>
                          <w:rFonts w:ascii="Arial" w:hAnsi="Arial" w:cs="Arial"/>
                          <w:sz w:val="40"/>
                        </w:rPr>
                        <w:t xml:space="preserve"> – 3:15 p</w:t>
                      </w:r>
                      <w:r>
                        <w:rPr>
                          <w:rFonts w:ascii="Arial" w:hAnsi="Arial" w:cs="Arial"/>
                          <w:sz w:val="40"/>
                        </w:rPr>
                        <w:t>.</w:t>
                      </w:r>
                      <w:r w:rsidR="00111C74">
                        <w:rPr>
                          <w:rFonts w:ascii="Arial" w:hAnsi="Arial" w:cs="Arial"/>
                          <w:sz w:val="40"/>
                        </w:rPr>
                        <w:t>m</w:t>
                      </w:r>
                      <w:r>
                        <w:rPr>
                          <w:rFonts w:ascii="Arial" w:hAnsi="Arial" w:cs="Arial"/>
                          <w:sz w:val="40"/>
                        </w:rPr>
                        <w:t>.</w:t>
                      </w:r>
                    </w:p>
                    <w:p w14:paraId="52EE6CD8" w14:textId="77777777" w:rsidR="00D90984" w:rsidRPr="0007311A" w:rsidRDefault="00D90984" w:rsidP="0007311A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DB39FC" w:rsidSect="006367A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26472"/>
    <w:multiLevelType w:val="hybridMultilevel"/>
    <w:tmpl w:val="5E0094AC"/>
    <w:lvl w:ilvl="0" w:tplc="04090001">
      <w:start w:val="1"/>
      <w:numFmt w:val="bullet"/>
      <w:lvlText w:val=""/>
      <w:lvlJc w:val="left"/>
      <w:pPr>
        <w:ind w:left="144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9E1"/>
    <w:rsid w:val="000374E4"/>
    <w:rsid w:val="0007311A"/>
    <w:rsid w:val="00111C74"/>
    <w:rsid w:val="00117C1F"/>
    <w:rsid w:val="002377E1"/>
    <w:rsid w:val="00384207"/>
    <w:rsid w:val="004635E5"/>
    <w:rsid w:val="004B0A5D"/>
    <w:rsid w:val="00563A40"/>
    <w:rsid w:val="006367A6"/>
    <w:rsid w:val="0069572A"/>
    <w:rsid w:val="006E574C"/>
    <w:rsid w:val="007D01D2"/>
    <w:rsid w:val="007D5233"/>
    <w:rsid w:val="008A3837"/>
    <w:rsid w:val="008E7F12"/>
    <w:rsid w:val="00953940"/>
    <w:rsid w:val="00BB39E1"/>
    <w:rsid w:val="00BB5FBF"/>
    <w:rsid w:val="00CB1916"/>
    <w:rsid w:val="00D25D3B"/>
    <w:rsid w:val="00D7645A"/>
    <w:rsid w:val="00D90984"/>
    <w:rsid w:val="00DB39FC"/>
    <w:rsid w:val="00E07C6B"/>
    <w:rsid w:val="00E21561"/>
    <w:rsid w:val="00E60D04"/>
    <w:rsid w:val="00EB343E"/>
    <w:rsid w:val="00F3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31EB6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731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311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7311A"/>
    <w:rPr>
      <w:rFonts w:ascii="Lucida Grande" w:hAnsi="Lucida Grande" w:cs="Lucida Grande"/>
      <w:sz w:val="18"/>
      <w:szCs w:val="18"/>
    </w:rPr>
  </w:style>
  <w:style w:type="paragraph" w:customStyle="1" w:styleId="ColorfulList-Accent11">
    <w:name w:val="Colorful List - Accent 11"/>
    <w:basedOn w:val="Normal"/>
    <w:uiPriority w:val="34"/>
    <w:qFormat/>
    <w:rsid w:val="0007311A"/>
    <w:pPr>
      <w:ind w:left="720"/>
      <w:contextualSpacing/>
    </w:pPr>
  </w:style>
  <w:style w:type="character" w:styleId="Hyperlink">
    <w:name w:val="Hyperlink"/>
    <w:uiPriority w:val="99"/>
    <w:unhideWhenUsed/>
    <w:rsid w:val="00F306B7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06B7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7311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7311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07311A"/>
    <w:rPr>
      <w:rFonts w:ascii="Lucida Grande" w:hAnsi="Lucida Grande" w:cs="Lucida Grande"/>
      <w:sz w:val="18"/>
      <w:szCs w:val="18"/>
    </w:rPr>
  </w:style>
  <w:style w:type="paragraph" w:customStyle="1" w:styleId="ColorfulList-Accent11">
    <w:name w:val="Colorful List - Accent 11"/>
    <w:basedOn w:val="Normal"/>
    <w:uiPriority w:val="34"/>
    <w:qFormat/>
    <w:rsid w:val="0007311A"/>
    <w:pPr>
      <w:ind w:left="720"/>
      <w:contextualSpacing/>
    </w:pPr>
  </w:style>
  <w:style w:type="character" w:styleId="Hyperlink">
    <w:name w:val="Hyperlink"/>
    <w:uiPriority w:val="99"/>
    <w:unhideWhenUsed/>
    <w:rsid w:val="00F306B7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06B7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rcedes.zamudio@utsa.ed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ercedes.zamudio@utsa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qyd786\AppData\Local\Microsoft\Windows\Temporary%20Internet%20Files\Content.Outlook\RD2YQT7K\Military%20Flyer%20Faculty%20WkShp%20(3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Military Flyer Faculty WkShp (3)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UTSA</Company>
  <LinksUpToDate>false</LinksUpToDate>
  <CharactersWithSpaces>5</CharactersWithSpaces>
  <SharedDoc>false</SharedDoc>
  <HLinks>
    <vt:vector size="6" baseType="variant">
      <vt:variant>
        <vt:i4>7012363</vt:i4>
      </vt:variant>
      <vt:variant>
        <vt:i4>0</vt:i4>
      </vt:variant>
      <vt:variant>
        <vt:i4>0</vt:i4>
      </vt:variant>
      <vt:variant>
        <vt:i4>5</vt:i4>
      </vt:variant>
      <vt:variant>
        <vt:lpwstr>mailto:Mercedes.zamudio@utsa.edu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Hoskins</dc:creator>
  <cp:lastModifiedBy>Mercedes Zamudio</cp:lastModifiedBy>
  <cp:revision>2</cp:revision>
  <cp:lastPrinted>2014-09-11T21:34:00Z</cp:lastPrinted>
  <dcterms:created xsi:type="dcterms:W3CDTF">2014-09-15T20:31:00Z</dcterms:created>
  <dcterms:modified xsi:type="dcterms:W3CDTF">2014-09-15T20:31:00Z</dcterms:modified>
</cp:coreProperties>
</file>